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F721" w14:textId="524F96EC" w:rsidR="00BD2717" w:rsidRPr="00D33409" w:rsidRDefault="00BD2717" w:rsidP="00BD2717">
      <w:pPr>
        <w:pStyle w:val="berschrift1"/>
        <w:rPr>
          <w:b/>
          <w:bCs/>
        </w:rPr>
      </w:pPr>
      <w:bookmarkStart w:id="0" w:name="_Toc187476047"/>
      <w:r w:rsidRPr="00D33409">
        <w:rPr>
          <w:b/>
          <w:bCs/>
        </w:rPr>
        <w:t>Inhaltsverzeichnis Checkliste</w:t>
      </w:r>
      <w:r w:rsidR="000077FE" w:rsidRPr="00D33409">
        <w:rPr>
          <w:b/>
          <w:bCs/>
        </w:rPr>
        <w:t xml:space="preserve"> Softwar</w:t>
      </w:r>
      <w:r w:rsidR="00D33409">
        <w:rPr>
          <w:b/>
          <w:bCs/>
        </w:rPr>
        <w:t>e</w:t>
      </w:r>
      <w:r w:rsidR="000077FE" w:rsidRPr="00D33409">
        <w:rPr>
          <w:b/>
          <w:bCs/>
        </w:rPr>
        <w:t>programme</w:t>
      </w:r>
      <w:bookmarkEnd w:id="0"/>
    </w:p>
    <w:p w14:paraId="41A65179" w14:textId="59B23855" w:rsidR="00BD2717" w:rsidRPr="00D33409" w:rsidRDefault="00BD2717" w:rsidP="00BD2717">
      <w:pPr>
        <w:pStyle w:val="Aufzhlungszeichen"/>
        <w:numPr>
          <w:ilvl w:val="0"/>
          <w:numId w:val="0"/>
        </w:numPr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Diese Checkliste wurde erstellt, um einen Überblick über die </w:t>
      </w:r>
      <w:r w:rsidR="000077FE" w:rsidRPr="00D33409">
        <w:rPr>
          <w:color w:val="auto"/>
          <w:sz w:val="28"/>
          <w:szCs w:val="28"/>
        </w:rPr>
        <w:t>derzeitig verwendeten Softwar</w:t>
      </w:r>
      <w:r w:rsidR="00D33409">
        <w:rPr>
          <w:color w:val="auto"/>
          <w:sz w:val="28"/>
          <w:szCs w:val="28"/>
        </w:rPr>
        <w:t>e</w:t>
      </w:r>
      <w:r w:rsidR="000077FE" w:rsidRPr="00D33409">
        <w:rPr>
          <w:color w:val="auto"/>
          <w:sz w:val="28"/>
          <w:szCs w:val="28"/>
        </w:rPr>
        <w:t>programme zu geben, die im</w:t>
      </w:r>
      <w:r w:rsidRPr="00D33409">
        <w:rPr>
          <w:color w:val="auto"/>
          <w:sz w:val="28"/>
          <w:szCs w:val="28"/>
        </w:rPr>
        <w:t xml:space="preserve"> Diözesanleitungsteam </w:t>
      </w:r>
      <w:r w:rsidR="000077FE" w:rsidRPr="00D33409">
        <w:rPr>
          <w:color w:val="auto"/>
          <w:sz w:val="28"/>
          <w:szCs w:val="28"/>
        </w:rPr>
        <w:t>Anwendung finden.</w:t>
      </w:r>
    </w:p>
    <w:p w14:paraId="40F29BB5" w14:textId="77777777" w:rsidR="00D33409" w:rsidRPr="00D33409" w:rsidRDefault="00D33409" w:rsidP="00BD2717">
      <w:pPr>
        <w:pStyle w:val="Aufzhlungszeichen"/>
        <w:numPr>
          <w:ilvl w:val="0"/>
          <w:numId w:val="0"/>
        </w:numPr>
        <w:rPr>
          <w:color w:val="auto"/>
          <w:sz w:val="28"/>
          <w:szCs w:val="28"/>
        </w:rPr>
      </w:pPr>
    </w:p>
    <w:p w14:paraId="4CEE2D2A" w14:textId="072EC34F" w:rsidR="003B0B55" w:rsidRPr="00D33409" w:rsidRDefault="003B0B55" w:rsidP="00BD2717">
      <w:pPr>
        <w:pStyle w:val="Aufzhlungszeichen"/>
        <w:numPr>
          <w:ilvl w:val="0"/>
          <w:numId w:val="0"/>
        </w:numPr>
        <w:rPr>
          <w:b/>
          <w:bCs/>
          <w:color w:val="auto"/>
          <w:sz w:val="28"/>
          <w:szCs w:val="28"/>
        </w:rPr>
      </w:pPr>
      <w:r w:rsidRPr="00D33409">
        <w:rPr>
          <w:b/>
          <w:bCs/>
          <w:color w:val="auto"/>
          <w:sz w:val="28"/>
          <w:szCs w:val="28"/>
        </w:rPr>
        <w:t>ACHTUNG: diese Informationen sind teilweise auch in der Datei „GCL-Checkliste Aufgaben“</w:t>
      </w:r>
      <w:r w:rsidR="00D33409" w:rsidRPr="00D33409">
        <w:rPr>
          <w:b/>
          <w:bCs/>
          <w:color w:val="auto"/>
          <w:sz w:val="28"/>
          <w:szCs w:val="28"/>
        </w:rPr>
        <w:t xml:space="preserve"> aufgeführt!</w:t>
      </w:r>
    </w:p>
    <w:p w14:paraId="5211574A" w14:textId="77777777" w:rsidR="00BD2717" w:rsidRPr="00D33409" w:rsidRDefault="00BD2717" w:rsidP="00BD2717">
      <w:pPr>
        <w:pStyle w:val="Aufzhlungszeichen"/>
        <w:numPr>
          <w:ilvl w:val="0"/>
          <w:numId w:val="0"/>
        </w:numPr>
        <w:rPr>
          <w:rFonts w:cstheme="minorHAnsi"/>
          <w:color w:val="auto"/>
          <w:sz w:val="28"/>
          <w:szCs w:val="28"/>
        </w:rPr>
      </w:pPr>
    </w:p>
    <w:p w14:paraId="3CF981B1" w14:textId="30E3F701" w:rsidR="00D33409" w:rsidRPr="00D33409" w:rsidRDefault="00BD2717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HAnsi"/>
          <w:noProof/>
          <w:kern w:val="2"/>
          <w:sz w:val="28"/>
          <w:szCs w:val="28"/>
          <w14:ligatures w14:val="standardContextual"/>
        </w:rPr>
      </w:pPr>
      <w:r w:rsidRPr="00D33409">
        <w:rPr>
          <w:rFonts w:asciiTheme="minorHAnsi" w:hAnsiTheme="minorHAnsi" w:cstheme="minorHAnsi"/>
          <w:sz w:val="28"/>
          <w:szCs w:val="28"/>
        </w:rPr>
        <w:fldChar w:fldCharType="begin"/>
      </w:r>
      <w:r w:rsidRPr="00D33409">
        <w:rPr>
          <w:rFonts w:asciiTheme="minorHAnsi" w:hAnsiTheme="minorHAnsi" w:cstheme="minorHAnsi"/>
          <w:sz w:val="28"/>
          <w:szCs w:val="28"/>
        </w:rPr>
        <w:instrText xml:space="preserve"> TOC \o "1-3" \h \z \u </w:instrText>
      </w:r>
      <w:r w:rsidRPr="00D33409">
        <w:rPr>
          <w:rFonts w:asciiTheme="minorHAnsi" w:hAnsiTheme="minorHAnsi" w:cstheme="minorHAnsi"/>
          <w:sz w:val="28"/>
          <w:szCs w:val="28"/>
        </w:rPr>
        <w:fldChar w:fldCharType="separate"/>
      </w:r>
      <w:hyperlink w:anchor="_Toc187476047" w:history="1">
        <w:r w:rsidR="00D33409" w:rsidRPr="00D33409">
          <w:rPr>
            <w:rStyle w:val="Hyperlink"/>
            <w:rFonts w:asciiTheme="minorHAnsi" w:eastAsiaTheme="majorEastAsia" w:hAnsiTheme="minorHAnsi" w:cstheme="minorHAnsi"/>
            <w:b/>
            <w:bCs/>
            <w:noProof/>
            <w:sz w:val="28"/>
            <w:szCs w:val="28"/>
            <w:lang w:bidi="de-DE"/>
          </w:rPr>
          <w:t>Inhaltsverzeichnis Checkliste Softwareprogramme</w:t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tab/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begin"/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instrText xml:space="preserve"> PAGEREF _Toc187476047 \h </w:instrText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separate"/>
        </w:r>
        <w:r w:rsidR="002A3E86">
          <w:rPr>
            <w:rFonts w:asciiTheme="minorHAnsi" w:hAnsiTheme="minorHAnsi" w:cstheme="minorHAnsi"/>
            <w:noProof/>
            <w:webHidden/>
            <w:sz w:val="28"/>
            <w:szCs w:val="28"/>
          </w:rPr>
          <w:t>1</w:t>
        </w:r>
        <w:r w:rsidR="00D33409"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end"/>
        </w:r>
      </w:hyperlink>
    </w:p>
    <w:p w14:paraId="4AF13E44" w14:textId="530F0F20" w:rsidR="00D33409" w:rsidRPr="00D33409" w:rsidRDefault="00D3340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HAnsi"/>
          <w:noProof/>
          <w:kern w:val="2"/>
          <w:sz w:val="28"/>
          <w:szCs w:val="28"/>
          <w14:ligatures w14:val="standardContextual"/>
        </w:rPr>
      </w:pPr>
      <w:hyperlink w:anchor="_Toc187476048" w:history="1"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Checkliste gemeinsame </w:t>
        </w:r>
        <w:r w:rsidRPr="00D33409">
          <w:rPr>
            <w:rStyle w:val="Hyperlink"/>
            <w:rFonts w:asciiTheme="minorHAnsi" w:eastAsiaTheme="majorEastAsia" w:hAnsiTheme="minorHAnsi" w:cstheme="minorHAnsi"/>
            <w:b/>
            <w:bCs/>
            <w:noProof/>
            <w:sz w:val="28"/>
            <w:szCs w:val="28"/>
            <w:lang w:bidi="de-DE"/>
          </w:rPr>
          <w:t>E-Mail-Adresse</w:t>
        </w:r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  (Stand 01/2020, kleine Korrekturen 09/2024)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tab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begin"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instrText xml:space="preserve"> PAGEREF _Toc187476048 \h </w:instrTex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separate"/>
        </w:r>
        <w:r w:rsidR="002A3E86">
          <w:rPr>
            <w:rFonts w:asciiTheme="minorHAnsi" w:hAnsiTheme="minorHAnsi" w:cstheme="minorHAnsi"/>
            <w:noProof/>
            <w:webHidden/>
            <w:sz w:val="28"/>
            <w:szCs w:val="28"/>
          </w:rPr>
          <w:t>2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end"/>
        </w:r>
      </w:hyperlink>
    </w:p>
    <w:p w14:paraId="23EE8947" w14:textId="17F65BDC" w:rsidR="00D33409" w:rsidRPr="00D33409" w:rsidRDefault="00D3340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HAnsi"/>
          <w:noProof/>
          <w:kern w:val="2"/>
          <w:sz w:val="28"/>
          <w:szCs w:val="28"/>
          <w14:ligatures w14:val="standardContextual"/>
        </w:rPr>
      </w:pPr>
      <w:hyperlink w:anchor="_Toc187476049" w:history="1"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Checkliste </w:t>
        </w:r>
        <w:r w:rsidRPr="00D33409">
          <w:rPr>
            <w:rStyle w:val="Hyperlink"/>
            <w:rFonts w:asciiTheme="minorHAnsi" w:eastAsiaTheme="majorEastAsia" w:hAnsiTheme="minorHAnsi" w:cstheme="minorHAnsi"/>
            <w:b/>
            <w:bCs/>
            <w:noProof/>
            <w:sz w:val="28"/>
            <w:szCs w:val="28"/>
            <w:lang w:bidi="de-DE"/>
          </w:rPr>
          <w:t>Zentrale Adress- und Dateiablage</w:t>
        </w:r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  (Stand 01/2025)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tab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begin"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instrText xml:space="preserve"> PAGEREF _Toc187476049 \h </w:instrTex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separate"/>
        </w:r>
        <w:r w:rsidR="002A3E86">
          <w:rPr>
            <w:rFonts w:asciiTheme="minorHAnsi" w:hAnsiTheme="minorHAnsi" w:cstheme="minorHAnsi"/>
            <w:noProof/>
            <w:webHidden/>
            <w:sz w:val="28"/>
            <w:szCs w:val="28"/>
          </w:rPr>
          <w:t>2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end"/>
        </w:r>
      </w:hyperlink>
    </w:p>
    <w:p w14:paraId="111522B7" w14:textId="57FC94DF" w:rsidR="00D33409" w:rsidRPr="00D33409" w:rsidRDefault="00D3340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HAnsi"/>
          <w:noProof/>
          <w:kern w:val="2"/>
          <w:sz w:val="28"/>
          <w:szCs w:val="28"/>
          <w14:ligatures w14:val="standardContextual"/>
        </w:rPr>
      </w:pPr>
      <w:hyperlink w:anchor="_Toc187476050" w:history="1"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Checkliste </w:t>
        </w:r>
        <w:r w:rsidRPr="00D33409">
          <w:rPr>
            <w:rStyle w:val="Hyperlink"/>
            <w:rFonts w:asciiTheme="minorHAnsi" w:eastAsiaTheme="majorEastAsia" w:hAnsiTheme="minorHAnsi" w:cstheme="minorHAnsi"/>
            <w:b/>
            <w:bCs/>
            <w:noProof/>
            <w:sz w:val="28"/>
            <w:szCs w:val="28"/>
            <w:lang w:bidi="de-DE"/>
          </w:rPr>
          <w:t>Webex</w:t>
        </w:r>
        <w:r w:rsidRPr="00D33409">
          <w:rPr>
            <w:rStyle w:val="Hyperlink"/>
            <w:rFonts w:asciiTheme="minorHAnsi" w:eastAsiaTheme="majorEastAsia" w:hAnsiTheme="minorHAnsi" w:cstheme="minorHAnsi"/>
            <w:noProof/>
            <w:sz w:val="28"/>
            <w:szCs w:val="28"/>
            <w:lang w:bidi="de-DE"/>
          </w:rPr>
          <w:t xml:space="preserve">  (Stand 01/2025)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tab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begin"/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instrText xml:space="preserve"> PAGEREF _Toc187476050 \h </w:instrTex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separate"/>
        </w:r>
        <w:r w:rsidR="002A3E86">
          <w:rPr>
            <w:rFonts w:asciiTheme="minorHAnsi" w:hAnsiTheme="minorHAnsi" w:cstheme="minorHAnsi"/>
            <w:noProof/>
            <w:webHidden/>
            <w:sz w:val="28"/>
            <w:szCs w:val="28"/>
          </w:rPr>
          <w:t>3</w:t>
        </w:r>
        <w:r w:rsidRPr="00D33409">
          <w:rPr>
            <w:rFonts w:asciiTheme="minorHAnsi" w:hAnsiTheme="minorHAnsi" w:cstheme="minorHAnsi"/>
            <w:noProof/>
            <w:webHidden/>
            <w:sz w:val="28"/>
            <w:szCs w:val="28"/>
          </w:rPr>
          <w:fldChar w:fldCharType="end"/>
        </w:r>
      </w:hyperlink>
    </w:p>
    <w:p w14:paraId="446D8B6D" w14:textId="72E1899D" w:rsidR="00BD2717" w:rsidRPr="00D33409" w:rsidRDefault="00BD2717" w:rsidP="00BD2717">
      <w:pPr>
        <w:pStyle w:val="Aufzhlungszeichen"/>
        <w:numPr>
          <w:ilvl w:val="0"/>
          <w:numId w:val="0"/>
        </w:numPr>
        <w:rPr>
          <w:rFonts w:cstheme="minorHAnsi"/>
          <w:sz w:val="28"/>
          <w:szCs w:val="28"/>
        </w:rPr>
      </w:pPr>
      <w:r w:rsidRPr="00D33409">
        <w:rPr>
          <w:rFonts w:cstheme="minorHAnsi"/>
          <w:color w:val="auto"/>
          <w:sz w:val="28"/>
          <w:szCs w:val="28"/>
        </w:rPr>
        <w:fldChar w:fldCharType="end"/>
      </w:r>
    </w:p>
    <w:p w14:paraId="297AC58A" w14:textId="77777777" w:rsidR="00BD2717" w:rsidRPr="00BD2717" w:rsidRDefault="00BD2717" w:rsidP="00BD2717">
      <w:pPr>
        <w:pStyle w:val="Aufzhlungszeichen"/>
        <w:numPr>
          <w:ilvl w:val="0"/>
          <w:numId w:val="0"/>
        </w:numPr>
        <w:rPr>
          <w:rFonts w:cstheme="minorHAnsi"/>
          <w:sz w:val="28"/>
          <w:szCs w:val="28"/>
        </w:rPr>
      </w:pPr>
    </w:p>
    <w:p w14:paraId="7FF5BF7B" w14:textId="7E4EA0C6" w:rsidR="00BD2717" w:rsidRDefault="00BD2717" w:rsidP="00BD2717">
      <w:pPr>
        <w:spacing w:after="120" w:line="259" w:lineRule="auto"/>
        <w:rPr>
          <w:rFonts w:asciiTheme="majorHAnsi" w:eastAsiaTheme="majorEastAsia" w:hAnsiTheme="majorHAnsi" w:cstheme="majorBidi"/>
          <w:color w:val="731C3F" w:themeColor="accent1"/>
          <w:sz w:val="40"/>
          <w:szCs w:val="32"/>
          <w:lang w:eastAsia="ja-JP" w:bidi="de-DE"/>
        </w:rPr>
      </w:pPr>
      <w:r>
        <w:br w:type="page"/>
      </w:r>
    </w:p>
    <w:p w14:paraId="77021E43" w14:textId="50012E5E" w:rsidR="00E73F32" w:rsidRPr="00F700D1" w:rsidRDefault="00E73F32" w:rsidP="00E73F32">
      <w:pPr>
        <w:pStyle w:val="berschrift1"/>
      </w:pPr>
      <w:bookmarkStart w:id="1" w:name="_Toc187476048"/>
      <w:r>
        <w:lastRenderedPageBreak/>
        <w:t xml:space="preserve">Checkliste gemeinsame </w:t>
      </w:r>
      <w:r w:rsidRPr="00903E14">
        <w:rPr>
          <w:b/>
          <w:bCs/>
        </w:rPr>
        <w:t>E-Mail-Adresse</w:t>
      </w:r>
      <w:r>
        <w:t xml:space="preserve"> </w:t>
      </w:r>
      <w:r w:rsidR="00637285">
        <w:br/>
      </w:r>
      <w:r w:rsidR="008317E3">
        <w:t>(Stand 01/2020</w:t>
      </w:r>
      <w:r w:rsidR="00637285">
        <w:t>, kleine Korrekturen 09/2024</w:t>
      </w:r>
      <w:r w:rsidR="008317E3">
        <w:t>)</w:t>
      </w:r>
      <w:bookmarkEnd w:id="1"/>
    </w:p>
    <w:p w14:paraId="274FF723" w14:textId="43E67A61" w:rsidR="00E73F32" w:rsidRPr="00D33409" w:rsidRDefault="00E73F32" w:rsidP="00E73F32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Im April 2019 hat Bernhard Zaunseder für die GCL Rottenburg-Stuttgart eine gemeinsame E-Mail für das </w:t>
      </w:r>
      <w:proofErr w:type="spellStart"/>
      <w:r w:rsidR="00637285" w:rsidRPr="00D33409">
        <w:rPr>
          <w:color w:val="auto"/>
          <w:sz w:val="28"/>
          <w:szCs w:val="28"/>
        </w:rPr>
        <w:t>Diözsesanl</w:t>
      </w:r>
      <w:r w:rsidRPr="00D33409">
        <w:rPr>
          <w:color w:val="auto"/>
          <w:sz w:val="28"/>
          <w:szCs w:val="28"/>
        </w:rPr>
        <w:t>eitungsteam</w:t>
      </w:r>
      <w:proofErr w:type="spellEnd"/>
      <w:r w:rsidRPr="00D33409">
        <w:rPr>
          <w:color w:val="auto"/>
          <w:sz w:val="28"/>
          <w:szCs w:val="28"/>
        </w:rPr>
        <w:t xml:space="preserve"> erstellt.</w:t>
      </w:r>
      <w:r w:rsidR="00302A10" w:rsidRPr="00D33409">
        <w:rPr>
          <w:color w:val="auto"/>
          <w:sz w:val="28"/>
          <w:szCs w:val="28"/>
        </w:rPr>
        <w:t xml:space="preserve"> Im Laufe der Jahre erfolgte eine Umstellung des Mailprogramms</w:t>
      </w:r>
    </w:p>
    <w:p w14:paraId="6727F659" w14:textId="170AB159" w:rsidR="00E73F32" w:rsidRPr="00D33409" w:rsidRDefault="00D54670" w:rsidP="00E73F32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Die E-Mail-Adresse lautet: drs.gcl.de </w:t>
      </w:r>
      <w:r w:rsidRPr="00D33409">
        <w:rPr>
          <w:color w:val="auto"/>
          <w:sz w:val="28"/>
          <w:szCs w:val="28"/>
        </w:rPr>
        <w:br/>
        <w:t>(für Diözese Rottenburg-Stuttgart, GCL Deutschland)</w:t>
      </w:r>
    </w:p>
    <w:p w14:paraId="3BCC88AF" w14:textId="5873C648" w:rsidR="00302A10" w:rsidRPr="00D33409" w:rsidRDefault="00E73F32" w:rsidP="00302A10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Der Zugang erfolgt über die Seite </w:t>
      </w:r>
      <w:hyperlink r:id="rId8" w:history="1">
        <w:r w:rsidR="00302A10" w:rsidRPr="00D33409">
          <w:rPr>
            <w:rStyle w:val="Hyperlink"/>
            <w:color w:val="auto"/>
            <w:sz w:val="28"/>
            <w:szCs w:val="28"/>
          </w:rPr>
          <w:t>https://id.ionos.de/identifier?action=logout</w:t>
        </w:r>
      </w:hyperlink>
    </w:p>
    <w:p w14:paraId="08809A6C" w14:textId="590EA197" w:rsidR="00E73F32" w:rsidRPr="00D33409" w:rsidRDefault="00E73F32" w:rsidP="00E73F32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>Zugangsdaten:</w:t>
      </w:r>
      <w:r w:rsidR="003215A6" w:rsidRPr="00D33409">
        <w:rPr>
          <w:rFonts w:eastAsia="Times New Roman"/>
          <w:color w:val="auto"/>
          <w:sz w:val="28"/>
          <w:szCs w:val="28"/>
        </w:rPr>
        <w:t xml:space="preserve"> </w:t>
      </w:r>
      <w:hyperlink r:id="rId9" w:history="1">
        <w:r w:rsidR="003215A6" w:rsidRPr="00D33409">
          <w:rPr>
            <w:rStyle w:val="Hyperlink"/>
            <w:color w:val="auto"/>
            <w:sz w:val="28"/>
            <w:szCs w:val="28"/>
          </w:rPr>
          <w:t>drs@gcl.de</w:t>
        </w:r>
      </w:hyperlink>
    </w:p>
    <w:p w14:paraId="26BF6AE4" w14:textId="5E3EA723" w:rsidR="00E73F32" w:rsidRPr="00D33409" w:rsidRDefault="00E73F32" w:rsidP="00D54670">
      <w:pPr>
        <w:pStyle w:val="Aufzhlungszeichen"/>
        <w:rPr>
          <w:color w:val="auto"/>
          <w:sz w:val="28"/>
          <w:szCs w:val="28"/>
        </w:rPr>
      </w:pPr>
      <w:r w:rsidRPr="00D33409">
        <w:rPr>
          <w:rFonts w:eastAsia="Times New Roman"/>
          <w:color w:val="auto"/>
          <w:sz w:val="28"/>
          <w:szCs w:val="28"/>
        </w:rPr>
        <w:t xml:space="preserve">Passwort: </w:t>
      </w:r>
      <w:r w:rsidR="00302A10" w:rsidRPr="00D33409">
        <w:rPr>
          <w:color w:val="auto"/>
          <w:sz w:val="28"/>
          <w:szCs w:val="28"/>
        </w:rPr>
        <w:t>P975ghmKhLmp!1bc</w:t>
      </w:r>
    </w:p>
    <w:p w14:paraId="165498C0" w14:textId="56E3768A" w:rsidR="003215A6" w:rsidRPr="00D33409" w:rsidRDefault="003215A6" w:rsidP="003215A6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>Kontaktperson bei Fragen bzgl. Homepage/E-Mail: Bernhard Zaunseder</w:t>
      </w:r>
    </w:p>
    <w:p w14:paraId="75646965" w14:textId="779EB389" w:rsidR="000F1C79" w:rsidRPr="003B0B55" w:rsidRDefault="000F1C79" w:rsidP="00E73F32">
      <w:pPr>
        <w:pStyle w:val="berschrift1"/>
      </w:pPr>
      <w:bookmarkStart w:id="2" w:name="_Toc187476049"/>
      <w:r w:rsidRPr="003B0B55">
        <w:t xml:space="preserve">Checkliste </w:t>
      </w:r>
      <w:r w:rsidR="003B0B55" w:rsidRPr="003B0B55">
        <w:rPr>
          <w:b/>
          <w:bCs/>
        </w:rPr>
        <w:t>Zentrale Adress- und Dateiablage</w:t>
      </w:r>
      <w:r w:rsidRPr="003B0B55">
        <w:t xml:space="preserve"> </w:t>
      </w:r>
      <w:r w:rsidR="00637285" w:rsidRPr="003B0B55">
        <w:br/>
      </w:r>
      <w:r w:rsidR="008317E3" w:rsidRPr="003B0B55">
        <w:t>(Stand 01/202</w:t>
      </w:r>
      <w:r w:rsidR="003B0B55" w:rsidRPr="003B0B55">
        <w:t>5</w:t>
      </w:r>
      <w:r w:rsidRPr="003B0B55">
        <w:t>)</w:t>
      </w:r>
      <w:bookmarkEnd w:id="2"/>
    </w:p>
    <w:p w14:paraId="2FA77369" w14:textId="745A3035" w:rsidR="003B0B55" w:rsidRPr="00D33409" w:rsidRDefault="003B0B55" w:rsidP="00EC79B3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>Seit 2024 hat das GCL-Sekretariat Augsburg ein Softwareprogramm, welches alle Diözesan-/Regionalgruppen verwenden dürfen/können.</w:t>
      </w:r>
    </w:p>
    <w:p w14:paraId="7F34A21E" w14:textId="08543B97" w:rsidR="003B0B55" w:rsidRPr="00D33409" w:rsidRDefault="003B0B55" w:rsidP="00EC79B3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Über </w:t>
      </w:r>
      <w:proofErr w:type="spellStart"/>
      <w:r w:rsidRPr="00D33409">
        <w:rPr>
          <w:color w:val="auto"/>
          <w:sz w:val="28"/>
          <w:szCs w:val="28"/>
          <w:u w:val="single"/>
        </w:rPr>
        <w:t>asVerein</w:t>
      </w:r>
      <w:proofErr w:type="spellEnd"/>
      <w:r w:rsidRPr="00D33409">
        <w:rPr>
          <w:color w:val="auto"/>
          <w:sz w:val="28"/>
          <w:szCs w:val="28"/>
        </w:rPr>
        <w:t xml:space="preserve"> bietet es die Möglichkeit einer zentralen Mitglieder-/Adressliste. Achtung: Veränderungen in der Liste werden an die zentrale Mitgliederliste des GCL-Sekretariats Augsburg „durchgereicht“!</w:t>
      </w:r>
    </w:p>
    <w:p w14:paraId="105DFC1E" w14:textId="77777777" w:rsidR="003B0B55" w:rsidRPr="00D33409" w:rsidRDefault="003B0B55" w:rsidP="00EC79B3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Über </w:t>
      </w:r>
      <w:r w:rsidRPr="00D33409">
        <w:rPr>
          <w:color w:val="auto"/>
          <w:sz w:val="28"/>
          <w:szCs w:val="28"/>
          <w:u w:val="single"/>
        </w:rPr>
        <w:t>WP File Download</w:t>
      </w:r>
      <w:r w:rsidRPr="00D33409">
        <w:rPr>
          <w:color w:val="auto"/>
          <w:sz w:val="28"/>
          <w:szCs w:val="28"/>
        </w:rPr>
        <w:t xml:space="preserve"> gibt es die Möglichkeit, Dateien zentral zu speichern.</w:t>
      </w:r>
    </w:p>
    <w:p w14:paraId="3DE6D8CC" w14:textId="59FBF00D" w:rsidR="00EC79B3" w:rsidRPr="00D33409" w:rsidRDefault="003B0B55" w:rsidP="003B0B55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>Zugangserlaubnis kann über das GCL-Sekretariat angelegt werden.</w:t>
      </w:r>
    </w:p>
    <w:p w14:paraId="59BE46FE" w14:textId="77777777" w:rsidR="003B0B55" w:rsidRPr="00D33409" w:rsidRDefault="003B0B55">
      <w:pPr>
        <w:spacing w:after="120" w:line="259" w:lineRule="auto"/>
        <w:rPr>
          <w:rFonts w:asciiTheme="majorHAnsi" w:eastAsiaTheme="majorEastAsia" w:hAnsiTheme="majorHAnsi" w:cstheme="majorBidi"/>
          <w:sz w:val="28"/>
          <w:szCs w:val="28"/>
          <w:lang w:eastAsia="ja-JP" w:bidi="de-DE"/>
        </w:rPr>
      </w:pPr>
      <w:r w:rsidRPr="00D33409">
        <w:rPr>
          <w:sz w:val="28"/>
          <w:szCs w:val="28"/>
        </w:rPr>
        <w:br w:type="page"/>
      </w:r>
    </w:p>
    <w:p w14:paraId="5C17E825" w14:textId="313502EF" w:rsidR="00EC79B3" w:rsidRPr="003B0B55" w:rsidRDefault="00EC79B3" w:rsidP="00EC79B3">
      <w:pPr>
        <w:pStyle w:val="berschrift1"/>
      </w:pPr>
      <w:bookmarkStart w:id="3" w:name="_Toc187476050"/>
      <w:r w:rsidRPr="003B0B55">
        <w:lastRenderedPageBreak/>
        <w:t xml:space="preserve">Checkliste </w:t>
      </w:r>
      <w:proofErr w:type="spellStart"/>
      <w:r w:rsidR="003B0B55" w:rsidRPr="003B0B55">
        <w:rPr>
          <w:b/>
          <w:bCs/>
        </w:rPr>
        <w:t>Webex</w:t>
      </w:r>
      <w:proofErr w:type="spellEnd"/>
      <w:r w:rsidRPr="003B0B55">
        <w:t xml:space="preserve"> </w:t>
      </w:r>
      <w:r w:rsidR="00637285" w:rsidRPr="003B0B55">
        <w:br/>
      </w:r>
      <w:r w:rsidR="008317E3" w:rsidRPr="003B0B55">
        <w:t>(Stand 01/202</w:t>
      </w:r>
      <w:r w:rsidR="003B0B55" w:rsidRPr="003B0B55">
        <w:t>5)</w:t>
      </w:r>
      <w:bookmarkEnd w:id="3"/>
    </w:p>
    <w:p w14:paraId="1569D882" w14:textId="164AC36F" w:rsidR="003215A6" w:rsidRDefault="00D33409" w:rsidP="00EC79B3">
      <w:pPr>
        <w:pStyle w:val="Aufzhlungszeichen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Die Landpastoral Kloster Schöntal erlaubt uns als GCL kulanterweise die Nutzung der Software „</w:t>
      </w:r>
      <w:proofErr w:type="spellStart"/>
      <w:r>
        <w:rPr>
          <w:color w:val="auto"/>
          <w:sz w:val="28"/>
          <w:szCs w:val="28"/>
        </w:rPr>
        <w:t>Webex</w:t>
      </w:r>
      <w:proofErr w:type="spellEnd"/>
      <w:r>
        <w:rPr>
          <w:color w:val="auto"/>
          <w:sz w:val="28"/>
          <w:szCs w:val="28"/>
        </w:rPr>
        <w:t>“, um Videokonferenzen durchzuführen.</w:t>
      </w:r>
    </w:p>
    <w:p w14:paraId="66C5918D" w14:textId="77777777" w:rsidR="003B0B55" w:rsidRPr="003B0B55" w:rsidRDefault="003B0B55" w:rsidP="003B0B55">
      <w:pPr>
        <w:pStyle w:val="Aufzhlungszeichen"/>
        <w:rPr>
          <w:rStyle w:val="Hyperlink"/>
          <w:color w:val="595959" w:themeColor="text1" w:themeTint="A6"/>
          <w:sz w:val="28"/>
          <w:szCs w:val="28"/>
          <w:u w:val="none"/>
        </w:rPr>
      </w:pPr>
      <w:r w:rsidRPr="00D33409">
        <w:rPr>
          <w:color w:val="auto"/>
          <w:sz w:val="28"/>
          <w:szCs w:val="28"/>
        </w:rPr>
        <w:t xml:space="preserve">Internetseite: </w:t>
      </w:r>
      <w:hyperlink r:id="rId10" w:history="1">
        <w:r w:rsidRPr="003B0B55">
          <w:rPr>
            <w:rStyle w:val="Hyperlink"/>
            <w:sz w:val="28"/>
            <w:szCs w:val="28"/>
          </w:rPr>
          <w:t>https://signin.webex.com/signin?surl=https%3A%2F%2Fsignin.webex.com%2Fcollabs%2Fauth%3F&amp;currentemail=Landpastoral.Kloster-Schoental%40drs.de</w:t>
        </w:r>
      </w:hyperlink>
    </w:p>
    <w:p w14:paraId="446DC283" w14:textId="77777777" w:rsidR="003B0B55" w:rsidRPr="003B0B55" w:rsidRDefault="003B0B55" w:rsidP="003B0B55">
      <w:pPr>
        <w:pStyle w:val="Aufzhlungszeichen"/>
        <w:numPr>
          <w:ilvl w:val="0"/>
          <w:numId w:val="0"/>
        </w:numPr>
        <w:rPr>
          <w:sz w:val="28"/>
          <w:szCs w:val="28"/>
        </w:rPr>
      </w:pPr>
      <w:r w:rsidRPr="003B0B55">
        <w:rPr>
          <w:noProof/>
          <w:sz w:val="28"/>
          <w:szCs w:val="28"/>
        </w:rPr>
        <w:drawing>
          <wp:inline distT="0" distB="0" distL="0" distR="0" wp14:anchorId="4A41ED04" wp14:editId="7ABCD9ED">
            <wp:extent cx="5241290" cy="3470969"/>
            <wp:effectExtent l="0" t="0" r="3810" b="0"/>
            <wp:docPr id="1730737142" name="Grafik 1" descr="Ein Bild, das Text, Screenshot, Multimedia-Software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37142" name="Grafik 1" descr="Ein Bild, das Text, Screenshot, Multimedia-Software, Design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4156" cy="35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F1D5" w14:textId="77777777" w:rsidR="003B0B55" w:rsidRPr="00D33409" w:rsidRDefault="003B0B55" w:rsidP="003B0B55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 xml:space="preserve">Benutzername/E-Mail-Adresse: </w:t>
      </w:r>
      <w:r w:rsidRPr="00D33409">
        <w:rPr>
          <w:color w:val="auto"/>
          <w:sz w:val="28"/>
          <w:szCs w:val="28"/>
        </w:rPr>
        <w:br/>
      </w:r>
      <w:hyperlink r:id="rId12" w:history="1">
        <w:r w:rsidRPr="00D33409">
          <w:rPr>
            <w:rStyle w:val="Hyperlink"/>
            <w:color w:val="auto"/>
            <w:sz w:val="28"/>
            <w:szCs w:val="28"/>
          </w:rPr>
          <w:t>Landpastoral.Kloster-Schoental@drs.de</w:t>
        </w:r>
      </w:hyperlink>
      <w:r w:rsidRPr="00D33409">
        <w:rPr>
          <w:color w:val="auto"/>
          <w:sz w:val="28"/>
          <w:szCs w:val="28"/>
        </w:rPr>
        <w:t xml:space="preserve"> </w:t>
      </w:r>
    </w:p>
    <w:p w14:paraId="480954D7" w14:textId="77777777" w:rsidR="003B0B55" w:rsidRPr="00D33409" w:rsidRDefault="003B0B55" w:rsidP="003B0B55">
      <w:pPr>
        <w:pStyle w:val="Aufzhlungszeichen"/>
        <w:rPr>
          <w:color w:val="auto"/>
          <w:sz w:val="28"/>
          <w:szCs w:val="28"/>
        </w:rPr>
      </w:pPr>
      <w:r w:rsidRPr="00D33409">
        <w:rPr>
          <w:color w:val="auto"/>
          <w:sz w:val="28"/>
          <w:szCs w:val="28"/>
        </w:rPr>
        <w:t>Passwort: Jael1961!</w:t>
      </w:r>
    </w:p>
    <w:p w14:paraId="25C40E81" w14:textId="5A6BA510" w:rsidR="00E73F32" w:rsidRPr="00D33409" w:rsidRDefault="003B0B55" w:rsidP="00D33409">
      <w:pPr>
        <w:pStyle w:val="Aufzhlungszeichen"/>
        <w:numPr>
          <w:ilvl w:val="0"/>
          <w:numId w:val="0"/>
        </w:numPr>
        <w:rPr>
          <w:color w:val="auto"/>
          <w:sz w:val="28"/>
          <w:szCs w:val="28"/>
        </w:rPr>
      </w:pPr>
      <w:r w:rsidRPr="00D33409">
        <w:rPr>
          <w:noProof/>
          <w:color w:val="auto"/>
          <w:sz w:val="28"/>
          <w:szCs w:val="28"/>
        </w:rPr>
        <w:drawing>
          <wp:inline distT="0" distB="0" distL="0" distR="0" wp14:anchorId="3B026855" wp14:editId="5A26B642">
            <wp:extent cx="5241702" cy="2028858"/>
            <wp:effectExtent l="0" t="0" r="3810" b="3175"/>
            <wp:docPr id="752572039" name="Grafik 1" descr="Ein Bild, das Screenshot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72039" name="Grafik 1" descr="Ein Bild, das Screenshot, Tex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6166" cy="210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F32" w:rsidRPr="00D33409" w:rsidSect="000C5F5C">
      <w:headerReference w:type="default" r:id="rId14"/>
      <w:footerReference w:type="default" r:id="rId15"/>
      <w:pgSz w:w="11907" w:h="16839" w:code="9"/>
      <w:pgMar w:top="851" w:right="1418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1685" w14:textId="77777777" w:rsidR="00661733" w:rsidRDefault="00661733">
      <w:r>
        <w:separator/>
      </w:r>
    </w:p>
    <w:p w14:paraId="1FD5FA62" w14:textId="77777777" w:rsidR="00661733" w:rsidRDefault="00661733"/>
  </w:endnote>
  <w:endnote w:type="continuationSeparator" w:id="0">
    <w:p w14:paraId="0586F814" w14:textId="77777777" w:rsidR="00661733" w:rsidRDefault="00661733">
      <w:r>
        <w:continuationSeparator/>
      </w:r>
    </w:p>
    <w:p w14:paraId="25E7B7B6" w14:textId="77777777" w:rsidR="00661733" w:rsidRDefault="00661733"/>
  </w:endnote>
  <w:endnote w:type="continuationNotice" w:id="1">
    <w:p w14:paraId="4965F1D3" w14:textId="77777777" w:rsidR="00661733" w:rsidRDefault="00661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D7D31" w14:textId="77777777" w:rsidR="000B68C7" w:rsidRDefault="000B68C7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D0F6" w14:textId="77777777" w:rsidR="00661733" w:rsidRDefault="00661733">
      <w:r>
        <w:separator/>
      </w:r>
    </w:p>
    <w:p w14:paraId="60B84D46" w14:textId="77777777" w:rsidR="00661733" w:rsidRDefault="00661733"/>
  </w:footnote>
  <w:footnote w:type="continuationSeparator" w:id="0">
    <w:p w14:paraId="60E917A1" w14:textId="77777777" w:rsidR="00661733" w:rsidRDefault="00661733">
      <w:r>
        <w:continuationSeparator/>
      </w:r>
    </w:p>
    <w:p w14:paraId="693C680F" w14:textId="77777777" w:rsidR="00661733" w:rsidRDefault="00661733"/>
  </w:footnote>
  <w:footnote w:type="continuationNotice" w:id="1">
    <w:p w14:paraId="7FA1F87D" w14:textId="77777777" w:rsidR="00661733" w:rsidRDefault="006617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86DB" w14:textId="77777777" w:rsidR="000B68C7" w:rsidRDefault="000B68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3" type="#_x0000_t75" style="width:15.2pt;height:15.2pt" o:bullet="t">
        <v:imagedata r:id="rId1" o:title="msoD5D7"/>
      </v:shape>
    </w:pict>
  </w:numPicBullet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76C1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F1A28"/>
    <w:multiLevelType w:val="hybridMultilevel"/>
    <w:tmpl w:val="3A9A7CE8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CDF"/>
    <w:multiLevelType w:val="hybridMultilevel"/>
    <w:tmpl w:val="2154F058"/>
    <w:lvl w:ilvl="0" w:tplc="A78AD9E8">
      <w:start w:val="1"/>
      <w:numFmt w:val="bullet"/>
      <w:pStyle w:val="Aufzhlungszeich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F266C1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3E7"/>
    <w:multiLevelType w:val="hybridMultilevel"/>
    <w:tmpl w:val="8D509876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F4AB9"/>
    <w:multiLevelType w:val="hybridMultilevel"/>
    <w:tmpl w:val="939C3C5C"/>
    <w:lvl w:ilvl="0" w:tplc="830835AC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A2F99"/>
    <w:multiLevelType w:val="hybridMultilevel"/>
    <w:tmpl w:val="07440D1C"/>
    <w:lvl w:ilvl="0" w:tplc="26B0A29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B57778"/>
    <w:multiLevelType w:val="hybridMultilevel"/>
    <w:tmpl w:val="CC66FD6C"/>
    <w:lvl w:ilvl="0" w:tplc="99664B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043F60"/>
    <w:multiLevelType w:val="multilevel"/>
    <w:tmpl w:val="F2926D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B07F13"/>
    <w:multiLevelType w:val="hybridMultilevel"/>
    <w:tmpl w:val="9B6ABB88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EA3241"/>
    <w:multiLevelType w:val="hybridMultilevel"/>
    <w:tmpl w:val="F11A22D2"/>
    <w:lvl w:ilvl="0" w:tplc="53A8B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80E07"/>
    <w:multiLevelType w:val="hybridMultilevel"/>
    <w:tmpl w:val="9E8E5BB0"/>
    <w:lvl w:ilvl="0" w:tplc="88023F6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20E2C"/>
    <w:multiLevelType w:val="hybridMultilevel"/>
    <w:tmpl w:val="DA465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B4355"/>
    <w:multiLevelType w:val="hybridMultilevel"/>
    <w:tmpl w:val="0B203272"/>
    <w:lvl w:ilvl="0" w:tplc="CE0E85FE">
      <w:start w:val="1"/>
      <w:numFmt w:val="decimal"/>
      <w:pStyle w:val="Listennumm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34C00"/>
    <w:multiLevelType w:val="multilevel"/>
    <w:tmpl w:val="F634D1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3310">
    <w:abstractNumId w:val="1"/>
  </w:num>
  <w:num w:numId="2" w16cid:durableId="315232362">
    <w:abstractNumId w:val="0"/>
  </w:num>
  <w:num w:numId="3" w16cid:durableId="1038774614">
    <w:abstractNumId w:val="4"/>
  </w:num>
  <w:num w:numId="4" w16cid:durableId="1167742513">
    <w:abstractNumId w:val="15"/>
  </w:num>
  <w:num w:numId="5" w16cid:durableId="172696325">
    <w:abstractNumId w:val="3"/>
  </w:num>
  <w:num w:numId="6" w16cid:durableId="1876575559">
    <w:abstractNumId w:val="4"/>
  </w:num>
  <w:num w:numId="7" w16cid:durableId="659037302">
    <w:abstractNumId w:val="4"/>
  </w:num>
  <w:num w:numId="8" w16cid:durableId="1201477737">
    <w:abstractNumId w:val="4"/>
  </w:num>
  <w:num w:numId="9" w16cid:durableId="411972211">
    <w:abstractNumId w:val="4"/>
  </w:num>
  <w:num w:numId="10" w16cid:durableId="249001997">
    <w:abstractNumId w:val="4"/>
  </w:num>
  <w:num w:numId="11" w16cid:durableId="734468696">
    <w:abstractNumId w:val="5"/>
  </w:num>
  <w:num w:numId="12" w16cid:durableId="1735085698">
    <w:abstractNumId w:val="12"/>
  </w:num>
  <w:num w:numId="13" w16cid:durableId="1409694009">
    <w:abstractNumId w:val="9"/>
  </w:num>
  <w:num w:numId="14" w16cid:durableId="509493309">
    <w:abstractNumId w:val="4"/>
  </w:num>
  <w:num w:numId="15" w16cid:durableId="648171942">
    <w:abstractNumId w:val="4"/>
  </w:num>
  <w:num w:numId="16" w16cid:durableId="698047725">
    <w:abstractNumId w:val="4"/>
  </w:num>
  <w:num w:numId="17" w16cid:durableId="2075350521">
    <w:abstractNumId w:val="4"/>
  </w:num>
  <w:num w:numId="18" w16cid:durableId="1295721165">
    <w:abstractNumId w:val="14"/>
  </w:num>
  <w:num w:numId="19" w16cid:durableId="299111496">
    <w:abstractNumId w:val="10"/>
  </w:num>
  <w:num w:numId="20" w16cid:durableId="1321739348">
    <w:abstractNumId w:val="8"/>
  </w:num>
  <w:num w:numId="21" w16cid:durableId="2064787780">
    <w:abstractNumId w:val="2"/>
  </w:num>
  <w:num w:numId="22" w16cid:durableId="2090223705">
    <w:abstractNumId w:val="11"/>
  </w:num>
  <w:num w:numId="23" w16cid:durableId="957759156">
    <w:abstractNumId w:val="6"/>
  </w:num>
  <w:num w:numId="24" w16cid:durableId="194466603">
    <w:abstractNumId w:val="7"/>
  </w:num>
  <w:num w:numId="25" w16cid:durableId="1197159501">
    <w:abstractNumId w:val="4"/>
  </w:num>
  <w:num w:numId="26" w16cid:durableId="78017149">
    <w:abstractNumId w:val="4"/>
  </w:num>
  <w:num w:numId="27" w16cid:durableId="440224149">
    <w:abstractNumId w:val="4"/>
  </w:num>
  <w:num w:numId="28" w16cid:durableId="866798287">
    <w:abstractNumId w:val="4"/>
  </w:num>
  <w:num w:numId="29" w16cid:durableId="1279485208">
    <w:abstractNumId w:val="4"/>
  </w:num>
  <w:num w:numId="30" w16cid:durableId="1606499235">
    <w:abstractNumId w:val="4"/>
  </w:num>
  <w:num w:numId="31" w16cid:durableId="705325665">
    <w:abstractNumId w:val="4"/>
  </w:num>
  <w:num w:numId="32" w16cid:durableId="1631663584">
    <w:abstractNumId w:val="4"/>
  </w:num>
  <w:num w:numId="33" w16cid:durableId="422652046">
    <w:abstractNumId w:val="4"/>
  </w:num>
  <w:num w:numId="34" w16cid:durableId="85002681">
    <w:abstractNumId w:val="4"/>
  </w:num>
  <w:num w:numId="35" w16cid:durableId="505167617">
    <w:abstractNumId w:val="17"/>
  </w:num>
  <w:num w:numId="36" w16cid:durableId="147357353">
    <w:abstractNumId w:val="4"/>
  </w:num>
  <w:num w:numId="37" w16cid:durableId="473567162">
    <w:abstractNumId w:val="4"/>
  </w:num>
  <w:num w:numId="38" w16cid:durableId="1686126327">
    <w:abstractNumId w:val="13"/>
  </w:num>
  <w:num w:numId="39" w16cid:durableId="523784106">
    <w:abstractNumId w:val="4"/>
  </w:num>
  <w:num w:numId="40" w16cid:durableId="2032369278">
    <w:abstractNumId w:val="4"/>
  </w:num>
  <w:num w:numId="41" w16cid:durableId="940726932">
    <w:abstractNumId w:val="4"/>
  </w:num>
  <w:num w:numId="42" w16cid:durableId="1506049157">
    <w:abstractNumId w:val="4"/>
  </w:num>
  <w:num w:numId="43" w16cid:durableId="183130904">
    <w:abstractNumId w:val="16"/>
  </w:num>
  <w:num w:numId="44" w16cid:durableId="1924338071">
    <w:abstractNumId w:val="4"/>
  </w:num>
  <w:num w:numId="45" w16cid:durableId="1396734205">
    <w:abstractNumId w:val="4"/>
  </w:num>
  <w:num w:numId="46" w16cid:durableId="1855072897">
    <w:abstractNumId w:val="4"/>
  </w:num>
  <w:num w:numId="47" w16cid:durableId="590939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FB"/>
    <w:rsid w:val="000077FE"/>
    <w:rsid w:val="00062EB4"/>
    <w:rsid w:val="00080309"/>
    <w:rsid w:val="000943B7"/>
    <w:rsid w:val="000B68C7"/>
    <w:rsid w:val="000C5F5C"/>
    <w:rsid w:val="000E0B8A"/>
    <w:rsid w:val="000F1C79"/>
    <w:rsid w:val="000F2A04"/>
    <w:rsid w:val="00193399"/>
    <w:rsid w:val="001D32F3"/>
    <w:rsid w:val="00295694"/>
    <w:rsid w:val="002A3E86"/>
    <w:rsid w:val="00302A10"/>
    <w:rsid w:val="0031224F"/>
    <w:rsid w:val="003215A6"/>
    <w:rsid w:val="00357EFF"/>
    <w:rsid w:val="003917BE"/>
    <w:rsid w:val="003B0B55"/>
    <w:rsid w:val="004179D9"/>
    <w:rsid w:val="004377BE"/>
    <w:rsid w:val="00461491"/>
    <w:rsid w:val="004D27A0"/>
    <w:rsid w:val="004F4B03"/>
    <w:rsid w:val="005934CE"/>
    <w:rsid w:val="00612434"/>
    <w:rsid w:val="00617986"/>
    <w:rsid w:val="00637285"/>
    <w:rsid w:val="0066045F"/>
    <w:rsid w:val="00661733"/>
    <w:rsid w:val="00662B2D"/>
    <w:rsid w:val="006A54F2"/>
    <w:rsid w:val="006D72B7"/>
    <w:rsid w:val="00716A8D"/>
    <w:rsid w:val="00765BCA"/>
    <w:rsid w:val="00766459"/>
    <w:rsid w:val="00800B3E"/>
    <w:rsid w:val="008317E3"/>
    <w:rsid w:val="00850281"/>
    <w:rsid w:val="00866454"/>
    <w:rsid w:val="00903E14"/>
    <w:rsid w:val="009064BF"/>
    <w:rsid w:val="00915604"/>
    <w:rsid w:val="009311FB"/>
    <w:rsid w:val="00A16251"/>
    <w:rsid w:val="00A62C53"/>
    <w:rsid w:val="00AF0BBE"/>
    <w:rsid w:val="00B41F04"/>
    <w:rsid w:val="00B56D02"/>
    <w:rsid w:val="00B73281"/>
    <w:rsid w:val="00B87C3E"/>
    <w:rsid w:val="00BA4ED3"/>
    <w:rsid w:val="00BB282A"/>
    <w:rsid w:val="00BC67A3"/>
    <w:rsid w:val="00BD2717"/>
    <w:rsid w:val="00C02E15"/>
    <w:rsid w:val="00C11B87"/>
    <w:rsid w:val="00C379C7"/>
    <w:rsid w:val="00C51427"/>
    <w:rsid w:val="00D248E8"/>
    <w:rsid w:val="00D262D6"/>
    <w:rsid w:val="00D33409"/>
    <w:rsid w:val="00D36755"/>
    <w:rsid w:val="00D54670"/>
    <w:rsid w:val="00DA32AD"/>
    <w:rsid w:val="00DC02B3"/>
    <w:rsid w:val="00E31291"/>
    <w:rsid w:val="00E32A82"/>
    <w:rsid w:val="00E73F32"/>
    <w:rsid w:val="00EC79B3"/>
    <w:rsid w:val="00F02814"/>
    <w:rsid w:val="00F700D1"/>
    <w:rsid w:val="00F85C1D"/>
    <w:rsid w:val="00F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A68B3"/>
  <w15:chartTrackingRefBased/>
  <w15:docId w15:val="{C1755B93-7184-F84F-917C-6C9DE545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ja-JP" w:bidi="de-DE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3F32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pBdr>
        <w:bottom w:val="single" w:sz="12" w:space="12" w:color="56152F" w:themeColor="accent4"/>
      </w:pBdr>
      <w:spacing w:before="460" w:after="480" w:line="259" w:lineRule="auto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  <w:lang w:eastAsia="ja-JP" w:bidi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60" w:after="120" w:line="259" w:lineRule="auto"/>
      <w:outlineLvl w:val="1"/>
    </w:pPr>
    <w:rPr>
      <w:rFonts w:asciiTheme="majorHAnsi" w:eastAsiaTheme="majorEastAsia" w:hAnsiTheme="majorHAnsi" w:cstheme="majorBidi"/>
      <w:b/>
      <w:color w:val="7F7F7F" w:themeColor="text1" w:themeTint="80"/>
      <w:sz w:val="30"/>
      <w:szCs w:val="26"/>
      <w:lang w:eastAsia="ja-JP" w:bidi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 w:after="120" w:line="259" w:lineRule="auto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lang w:eastAsia="ja-JP" w:bidi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3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4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de-DE"/>
    </w:rPr>
  </w:style>
  <w:style w:type="paragraph" w:styleId="Kopfzeile">
    <w:name w:val="header"/>
    <w:basedOn w:val="Standard"/>
    <w:link w:val="KopfzeileZchn"/>
    <w:uiPriority w:val="99"/>
    <w:unhideWhenUsed/>
    <w:qFormat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ja-JP" w:bidi="de-DE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595959" w:themeColor="text1" w:themeTint="A6"/>
      <w:szCs w:val="18"/>
      <w:lang w:eastAsia="ja-JP" w:bidi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character" w:styleId="Hyperlink">
    <w:name w:val="Hyperlink"/>
    <w:basedOn w:val="Absatz-Standardschriftart"/>
    <w:uiPriority w:val="99"/>
    <w:unhideWhenUsed/>
    <w:rPr>
      <w:color w:val="731C3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6045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eschriftung1">
    <w:name w:val="Beschriftung1"/>
    <w:basedOn w:val="Standard"/>
    <w:next w:val="Standard"/>
    <w:rsid w:val="00BA4ED3"/>
    <w:pPr>
      <w:suppressAutoHyphens/>
    </w:pPr>
    <w:rPr>
      <w:b/>
      <w:bCs/>
      <w:lang w:eastAsia="ar-SA"/>
    </w:rPr>
  </w:style>
  <w:style w:type="table" w:styleId="Tabellenraster">
    <w:name w:val="Table Grid"/>
    <w:basedOn w:val="NormaleTabelle"/>
    <w:uiPriority w:val="59"/>
    <w:rsid w:val="00765BCA"/>
    <w:pPr>
      <w:spacing w:after="0" w:line="240" w:lineRule="auto"/>
    </w:pPr>
    <w:rPr>
      <w:rFonts w:eastAsia="Times New Roman"/>
      <w:color w:val="auto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ttleresRaster1-Akzent21">
    <w:name w:val="Mittleres Raster 1 - Akzent 21"/>
    <w:basedOn w:val="Standard"/>
    <w:uiPriority w:val="34"/>
    <w:qFormat/>
    <w:rsid w:val="000C5F5C"/>
    <w:pPr>
      <w:suppressAutoHyphens/>
      <w:autoSpaceDN w:val="0"/>
      <w:ind w:left="720"/>
      <w:textAlignment w:val="baseline"/>
    </w:pPr>
    <w:rPr>
      <w:rFonts w:eastAsia="Calibri"/>
      <w:szCs w:val="22"/>
      <w:lang w:eastAsia="en-US"/>
    </w:rPr>
  </w:style>
  <w:style w:type="character" w:customStyle="1" w:styleId="apple-converted-space">
    <w:name w:val="apple-converted-space"/>
    <w:basedOn w:val="Absatz-Standardschriftart"/>
    <w:rsid w:val="00E73F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5694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5694"/>
    <w:rPr>
      <w:rFonts w:ascii="Times New Roman" w:eastAsia="Times New Roman" w:hAnsi="Times New Roman" w:cs="Times New Roman"/>
      <w:color w:val="auto"/>
      <w:sz w:val="18"/>
      <w:szCs w:val="18"/>
      <w:lang w:eastAsia="de-DE"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15A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215A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 w:bidi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302A10"/>
    <w:rPr>
      <w:color w:val="214C5E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D271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4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ionos.de/identifier?action=logout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ndpastoral.Kloster-Schoental@drs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gnin.webex.com/signin?surl=https%3A%2F%2Fsignin.webex.com%2Fcollabs%2Fauth%3F&amp;currentemail=Landpastoral.Kloster-Schoental%40drs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s@gcl.de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nika/Library/Containers/com.microsoft.Word/Data/Library/Application%20Support/Microsoft/Office/16.0/DTS/de-DE%7b07752BE9-BA12-4349-90DA-624698AFD04C%7d/%7b1BE26C36-7F3F-7A4C-9161-096E09ADB5D4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1DC7A8-1FCF-5846-AAF9-6311AF85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{1BE26C36-7F3F-7A4C-9161-096E09ADB5D4}tf10002086.dotx</Template>
  <TotalTime>0</TotalTime>
  <Pages>3</Pages>
  <Words>362</Words>
  <Characters>2287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&lt;Lorem Ipsum&gt;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5</cp:revision>
  <cp:lastPrinted>2025-01-11T07:21:00Z</cp:lastPrinted>
  <dcterms:created xsi:type="dcterms:W3CDTF">2025-01-11T06:35:00Z</dcterms:created>
  <dcterms:modified xsi:type="dcterms:W3CDTF">2025-01-11T07:25:00Z</dcterms:modified>
</cp:coreProperties>
</file>